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8A1" w:rsidRPr="009431E9" w:rsidRDefault="00FE38A1">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２０１１年９月議会　　一般質問</w:t>
      </w:r>
    </w:p>
    <w:p w:rsidR="00FE38A1" w:rsidRPr="009431E9" w:rsidRDefault="00FE38A1">
      <w:pPr>
        <w:rPr>
          <w:rFonts w:ascii="ＭＳ ゴシック" w:eastAsia="ＭＳ ゴシック" w:hAnsi="ＭＳ ゴシック"/>
          <w:sz w:val="24"/>
          <w:szCs w:val="24"/>
        </w:rPr>
      </w:pPr>
    </w:p>
    <w:p w:rsidR="00FE38A1" w:rsidRPr="009431E9" w:rsidRDefault="00FE38A1" w:rsidP="009F2770">
      <w:pPr>
        <w:ind w:firstLineChars="1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こんにちは、日本共産党の星野公平です。</w:t>
      </w:r>
    </w:p>
    <w:p w:rsidR="00FE38A1" w:rsidRPr="009431E9" w:rsidRDefault="00FE38A1" w:rsidP="009F2770">
      <w:pPr>
        <w:ind w:firstLineChars="1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東日本大震災から６ケ月、被災者の皆さんは国の施策に満足しているのでしょうか。復興は期待通りに進んでいるように見えません。この間、桑名では集中豪雨、紀伊半島南部では台風１２号によって大きな被害がありました。三重県の最南端紀宝町では川の氾濫などによる大きな被害が出ており、マンパワーが切望されています。先週の土曜日に行ってきましたが、熊野川に流れる相野谷（おのだに）川の氾濫による水害は、伊勢湾台風の時と同じで、家の中は泥水につかり、重くなった布団、畳、本やアルバムそして家具等の処分は大変でした。</w:t>
      </w:r>
    </w:p>
    <w:p w:rsidR="00FE38A1" w:rsidRPr="009431E9" w:rsidRDefault="00FE38A1" w:rsidP="009F2770">
      <w:pPr>
        <w:ind w:firstLineChars="1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市の職員の皆さんもこの間警報が連発され市民生活を守るために活躍され感謝していします。</w:t>
      </w:r>
    </w:p>
    <w:p w:rsidR="00FE38A1" w:rsidRPr="009431E9" w:rsidRDefault="00FE38A1" w:rsidP="009F2770">
      <w:pPr>
        <w:ind w:firstLineChars="1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野田新政権が誕生しました。ミスター増税ともいわれる方です。</w:t>
      </w:r>
      <w:r w:rsidRPr="009431E9">
        <w:rPr>
          <w:rFonts w:ascii="ＭＳ ゴシック" w:eastAsia="ＭＳ ゴシック" w:hAnsi="ＭＳ ゴシック" w:hint="eastAsia"/>
          <w:color w:val="000000"/>
          <w:sz w:val="24"/>
          <w:szCs w:val="24"/>
        </w:rPr>
        <w:t>経団連など財界団体詣でをし、与野党の</w:t>
      </w:r>
      <w:r w:rsidRPr="009431E9">
        <w:rPr>
          <w:rFonts w:ascii="ＭＳ ゴシック" w:eastAsia="ＭＳ ゴシック" w:hAnsi="ＭＳ ゴシック" w:hint="eastAsia"/>
          <w:sz w:val="24"/>
          <w:szCs w:val="24"/>
        </w:rPr>
        <w:t>大連立による翼賛体制を布こうとしています。原発は再稼働と輸出の推進、消費税増税、医療費の負担増・年金の支給開始年齢引き上げ・生活保護制度の見直しなど社会保障の大改悪が続きます。米軍普天間基地は、沖縄県民の意思を無視して辺野古へ移転しようとしています。</w:t>
      </w:r>
    </w:p>
    <w:p w:rsidR="00FE38A1" w:rsidRPr="009431E9" w:rsidRDefault="00FE38A1" w:rsidP="009F2770">
      <w:pPr>
        <w:ind w:firstLineChars="1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市長は、今議会の冒頭で、「被災者の方々の一日も早い生活の平常化にむけ、先日誕生した新政権のもと、国をはじめ全国の自治体が協力していかなければならない」と言われましたが、空しく響きます。</w:t>
      </w:r>
    </w:p>
    <w:p w:rsidR="00FE38A1" w:rsidRPr="009431E9" w:rsidRDefault="00FE38A1">
      <w:pPr>
        <w:rPr>
          <w:rFonts w:ascii="ＭＳ ゴシック" w:eastAsia="ＭＳ ゴシック" w:hAnsi="ＭＳ ゴシック"/>
          <w:sz w:val="24"/>
          <w:szCs w:val="24"/>
        </w:rPr>
      </w:pPr>
    </w:p>
    <w:p w:rsidR="00FE38A1" w:rsidRPr="009431E9" w:rsidRDefault="00FE38A1" w:rsidP="009F2770">
      <w:pPr>
        <w:ind w:firstLineChars="1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それでは、一問一答で一般質問をします。</w:t>
      </w: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p>
    <w:p w:rsidR="00FE38A1" w:rsidRPr="009431E9" w:rsidRDefault="00FE38A1">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（５分／残４０分）</w:t>
      </w:r>
    </w:p>
    <w:p w:rsidR="00FE38A1" w:rsidRPr="009431E9" w:rsidRDefault="00FE38A1">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１、県職員管理職の給与カットについて</w:t>
      </w:r>
    </w:p>
    <w:p w:rsidR="00FE38A1" w:rsidRPr="009431E9" w:rsidRDefault="00FE38A1">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鈴木県政が誕生して５ヶ月になります。６月議会では、鈴木県政の進んでいる情報公開（知事室の公開・可視化と幹部会のマスコミ公開）の２点について、桑名市の考えを質問しました。後ろ向きで、残念な答弁でした。今回は給与問題です。知事が自分の給料をカットするのは勝手ですけど、管理職の給料までカットするのは問題ではないでしょうか。色々な意見を聞くべきです。桑名市の関連では、１１月から市立の小・中学校の校長・教頭先生の給与が本給ベースで８％カットされる予定です。</w:t>
      </w:r>
    </w:p>
    <w:p w:rsidR="00FE38A1" w:rsidRPr="009431E9" w:rsidRDefault="00FE38A1" w:rsidP="00BB757C">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（１）まず、桑名市はどう考えており、何らかの対応をするのか、また、桑名市も同じ様な事をしようとしているのか質問します。</w:t>
      </w:r>
    </w:p>
    <w:p w:rsidR="00FE38A1" w:rsidRPr="009431E9" w:rsidRDefault="00FE38A1" w:rsidP="00462CA9">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【答弁】市長公室長</w:t>
      </w:r>
    </w:p>
    <w:p w:rsidR="00FE38A1" w:rsidRPr="009431E9" w:rsidRDefault="00FE38A1" w:rsidP="00462CA9">
      <w:pPr>
        <w:rPr>
          <w:rFonts w:ascii="ＭＳ ゴシック" w:eastAsia="ＭＳ ゴシック" w:hAnsi="ＭＳ ゴシック"/>
          <w:sz w:val="24"/>
          <w:szCs w:val="24"/>
        </w:rPr>
      </w:pPr>
    </w:p>
    <w:p w:rsidR="00FE38A1" w:rsidRPr="009431E9" w:rsidRDefault="00FE38A1" w:rsidP="00462CA9">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【答弁】教育長</w:t>
      </w:r>
    </w:p>
    <w:p w:rsidR="00FE38A1" w:rsidRPr="009431E9" w:rsidRDefault="00FE38A1" w:rsidP="00462CA9">
      <w:pPr>
        <w:rPr>
          <w:rFonts w:ascii="ＭＳ ゴシック" w:eastAsia="ＭＳ ゴシック" w:hAnsi="ＭＳ ゴシック"/>
          <w:sz w:val="24"/>
          <w:szCs w:val="24"/>
        </w:rPr>
      </w:pPr>
    </w:p>
    <w:p w:rsidR="00FE38A1" w:rsidRPr="009431E9" w:rsidRDefault="00FE38A1" w:rsidP="00462CA9">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【再質問】桑名市職員の減額に反応・影響をどうとらえているか</w:t>
      </w:r>
    </w:p>
    <w:p w:rsidR="00FE38A1" w:rsidRPr="009431E9" w:rsidRDefault="00FE38A1" w:rsidP="009F2770">
      <w:pPr>
        <w:ind w:firstLineChars="500" w:firstLine="31680"/>
        <w:rPr>
          <w:rFonts w:ascii="ＭＳ ゴシック" w:eastAsia="ＭＳ ゴシック" w:hAnsi="ＭＳ ゴシック"/>
          <w:sz w:val="24"/>
          <w:szCs w:val="24"/>
        </w:rPr>
      </w:pPr>
    </w:p>
    <w:p w:rsidR="00FE38A1" w:rsidRPr="009431E9" w:rsidRDefault="00FE38A1" w:rsidP="009F2770">
      <w:pPr>
        <w:ind w:firstLineChars="5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教育長　校長に対する説明会の内容と反応は、</w:t>
      </w:r>
    </w:p>
    <w:p w:rsidR="00FE38A1" w:rsidRPr="009431E9" w:rsidRDefault="00FE38A1" w:rsidP="00462CA9">
      <w:pPr>
        <w:rPr>
          <w:rFonts w:ascii="ＭＳ ゴシック" w:eastAsia="ＭＳ ゴシック" w:hAnsi="ＭＳ ゴシック"/>
          <w:sz w:val="24"/>
          <w:szCs w:val="24"/>
        </w:rPr>
      </w:pPr>
    </w:p>
    <w:p w:rsidR="00FE38A1" w:rsidRPr="009431E9" w:rsidRDefault="00FE38A1" w:rsidP="00462CA9">
      <w:pPr>
        <w:rPr>
          <w:rFonts w:ascii="ＭＳ ゴシック" w:eastAsia="ＭＳ ゴシック" w:hAnsi="ＭＳ ゴシック"/>
          <w:sz w:val="24"/>
          <w:szCs w:val="24"/>
        </w:rPr>
      </w:pPr>
    </w:p>
    <w:p w:rsidR="00FE38A1" w:rsidRPr="009431E9" w:rsidRDefault="00FE38A1" w:rsidP="00462CA9">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（２）厳しい経済・雇用状況が続き、消費が増えない現状で、この様な事（給与カット）が行われた場合、三重県・桑名市内での消費の落ち込みをはじめとして、経済的・社会的影響はどうなのでしょうか。</w:t>
      </w: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【答弁】市長公室長</w:t>
      </w: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【再質問】本当にプラスの効果が期待できるのでしょうか</w:t>
      </w:r>
    </w:p>
    <w:p w:rsidR="00FE38A1" w:rsidRPr="009431E9" w:rsidRDefault="00FE38A1" w:rsidP="007D490E">
      <w:pPr>
        <w:rPr>
          <w:rFonts w:ascii="ＭＳ ゴシック" w:eastAsia="ＭＳ ゴシック" w:hAnsi="ＭＳ ゴシック"/>
          <w:sz w:val="24"/>
          <w:szCs w:val="24"/>
        </w:rPr>
      </w:pPr>
    </w:p>
    <w:p w:rsidR="00FE38A1" w:rsidRPr="009431E9" w:rsidRDefault="00FE38A1" w:rsidP="009F2770">
      <w:pPr>
        <w:ind w:firstLineChars="5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経済環境部長の所見は</w:t>
      </w: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（７分／残３３分）</w:t>
      </w:r>
    </w:p>
    <w:p w:rsidR="00FE38A1" w:rsidRPr="009431E9" w:rsidRDefault="00FE38A1" w:rsidP="00BC7845">
      <w:pPr>
        <w:tabs>
          <w:tab w:val="left" w:pos="4305"/>
        </w:tabs>
        <w:jc w:val="left"/>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２、役所内で起こった事件について（銃刀法違反）</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市税の滞納問題（？）でとうとう市役所内で刃傷事件が起こりました。数年前菰野町でも預金を差し押さえられた方の抗議の自殺事件がありました。市（総務部長、広報広聴室）は、事実を語ろうとしませんでした。税の滞納問題は、私が何度も本会議で質問しているように、市の強行態度は変わりません。</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（１）事件の詳細説明と今後の対策（市民への接し方、納税相談のあり方）を求めます。</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【答弁】総務部長</w:t>
      </w: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9F2770">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【再質問】これだけの事が起こって、個人情報はないですよ。事実関係を明ら</w:t>
      </w:r>
    </w:p>
    <w:p w:rsidR="00FE38A1" w:rsidRPr="009431E9" w:rsidRDefault="00FE38A1" w:rsidP="009F2770">
      <w:pPr>
        <w:pStyle w:val="ListParagraph"/>
        <w:ind w:leftChars="0" w:left="0" w:firstLineChars="5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かにしないと対策が打てません。今後の対策はどの様な観点で言わ</w:t>
      </w:r>
    </w:p>
    <w:p w:rsidR="00FE38A1" w:rsidRPr="009431E9" w:rsidRDefault="00FE38A1" w:rsidP="009F2770">
      <w:pPr>
        <w:pStyle w:val="ListParagraph"/>
        <w:ind w:leftChars="0" w:left="0" w:firstLineChars="5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れたのですか。</w:t>
      </w: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（２）市税等の滞納問題</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滞納状況は、３月議会でも伺いました。</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Ｈ．２３年、市税の滞納繰越２７４８５件、１６億９０００万円</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 xml:space="preserve">　　　　　　国保税　　　　１５００４件、１５億８０００万円</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Ｈ．２２年、差押え７６７件、６億７０００万円、と聞きました。</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bdr w:val="single" w:sz="4" w:space="0" w:color="auto"/>
        </w:rPr>
        <w:t>この項答弁は結構です。</w:t>
      </w:r>
    </w:p>
    <w:p w:rsidR="00FE38A1" w:rsidRPr="009431E9" w:rsidRDefault="00FE38A1" w:rsidP="00E54543">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県の「特別滞納整理班」（税の整理回収機構とは別に桑名市も参加されているようですが）の「活躍」、会社への給与差押の増加が報道（中日新聞記事２題）されています。これは、個人情報を守る立場にある自治体が個人情報をばらす結果になっています。</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滞納処分者の反応と今後どうするのかについてのみ答弁願います。</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【答弁】総務部長</w:t>
      </w: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A829E3">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【再質問】県への予算要望書より（住宅新築資金等貸付事業に関して）</w:t>
      </w:r>
    </w:p>
    <w:p w:rsidR="00FE38A1" w:rsidRPr="009431E9" w:rsidRDefault="00FE38A1" w:rsidP="00A829E3">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市には「現下のいまだ厳しい社会経済状況の中で、不況の影響による就労の不安定化や高齢化等もあり個人所得の収入が減少し、生活困窮を訴えるものが増加しております。こうした状況の中、長期滞納者の増大等、貸付事業に関わる償還金の収納が一段と困難な状況であり、・・・・・償還推進助成制度における補助金の継続を要望いたします。」という一面もあります。</w:t>
      </w:r>
    </w:p>
    <w:p w:rsidR="00FE38A1" w:rsidRPr="009431E9" w:rsidRDefault="00FE38A1" w:rsidP="00BC7845">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sz w:val="24"/>
          <w:szCs w:val="24"/>
        </w:rPr>
        <w:br/>
      </w:r>
      <w:r w:rsidRPr="009431E9">
        <w:rPr>
          <w:rFonts w:ascii="ＭＳ ゴシック" w:eastAsia="ＭＳ ゴシック" w:hAnsi="ＭＳ ゴシック" w:hint="eastAsia"/>
          <w:sz w:val="24"/>
          <w:szCs w:val="24"/>
        </w:rPr>
        <w:t>（８分／残２５分）</w:t>
      </w:r>
    </w:p>
    <w:p w:rsidR="00FE38A1" w:rsidRPr="009431E9" w:rsidRDefault="00FE38A1" w:rsidP="00BC7845">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３、学校での防災について</w:t>
      </w: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（１）防災教育について</w:t>
      </w: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東日本大震災時の桑名市での避難は１％にも達しませでした。学校での「防災教育」は、どんな事をどの様に行われているのですか。「自ら考える力」が大切だといわれていますが、どの様に創り出していくのでしょか。今回特に避難のあり方が問われています。避難ルートの見直しと児童・生徒・保護者等への確認は行われていますか。</w:t>
      </w: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【答弁】教育部長</w:t>
      </w: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【再質問】群馬大、片田教授の話</w:t>
      </w: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学校と子どもたちを核にした地域ぐるみの防災を提唱</w:t>
      </w:r>
    </w:p>
    <w:p w:rsidR="00FE38A1" w:rsidRPr="009431E9" w:rsidRDefault="00FE38A1" w:rsidP="00F1024E">
      <w:pPr>
        <w:pStyle w:val="ListParagraph"/>
        <w:numPr>
          <w:ilvl w:val="0"/>
          <w:numId w:val="7"/>
        </w:numPr>
        <w:ind w:leftChars="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想定を信じるな　②そのときの状況下で最善を尽く　③みずから率先して逃げろ</w:t>
      </w:r>
    </w:p>
    <w:p w:rsidR="00FE38A1" w:rsidRPr="009431E9" w:rsidRDefault="00FE38A1" w:rsidP="00F1024E">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自分の命は自分で守る。　このために教育が必要</w:t>
      </w:r>
    </w:p>
    <w:p w:rsidR="00FE38A1" w:rsidRPr="009431E9" w:rsidRDefault="00FE38A1" w:rsidP="009F2770">
      <w:pPr>
        <w:pStyle w:val="ListParagraph"/>
        <w:ind w:leftChars="0" w:left="0" w:firstLineChars="500" w:firstLine="31680"/>
        <w:rPr>
          <w:rFonts w:ascii="ＭＳ ゴシック" w:eastAsia="ＭＳ ゴシック" w:hAnsi="ＭＳ ゴシック"/>
          <w:sz w:val="24"/>
          <w:szCs w:val="24"/>
        </w:rPr>
      </w:pPr>
    </w:p>
    <w:p w:rsidR="00FE38A1" w:rsidRPr="009431E9" w:rsidRDefault="00FE38A1" w:rsidP="009F2770">
      <w:pPr>
        <w:pStyle w:val="ListParagraph"/>
        <w:ind w:leftChars="0" w:left="0" w:firstLineChars="5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学校間格差</w:t>
      </w: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9F2770">
      <w:pPr>
        <w:pStyle w:val="ListParagraph"/>
        <w:ind w:leftChars="0" w:left="0" w:firstLineChars="500" w:firstLine="3168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屋上のフェンスの状況</w:t>
      </w: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２）先ほどの議員の再質問にも有りましたが、多くの学校が地域の拠点として避難所に指定されていますが、住民の方がたくさん非難してきた場合学校では対応できません。市と学校とのタイアップはどの様になっているのでしょうか。具体的に、各校に担当職員がどの様にどれ位（何人）張り付くのですか。</w:t>
      </w: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【答弁】市民安全部長</w:t>
      </w: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w:t>
      </w: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p>
    <w:p w:rsidR="00FE38A1" w:rsidRPr="009431E9" w:rsidRDefault="00FE38A1" w:rsidP="00BB2DC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（１０分／残１５分）</w:t>
      </w:r>
    </w:p>
    <w:p w:rsidR="00FE38A1" w:rsidRPr="009431E9" w:rsidRDefault="00FE38A1" w:rsidP="00BC7845">
      <w:pPr>
        <w:tabs>
          <w:tab w:val="left" w:pos="4305"/>
        </w:tabs>
        <w:jc w:val="left"/>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４、桑名のエネルギー対策は</w:t>
      </w:r>
    </w:p>
    <w:p w:rsidR="00FE38A1" w:rsidRPr="009431E9" w:rsidRDefault="00FE38A1" w:rsidP="007D490E">
      <w:pPr>
        <w:tabs>
          <w:tab w:val="left" w:pos="1980"/>
        </w:tabs>
        <w:jc w:val="left"/>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（１）「桑名市地域新エネルギービジョン」とは、</w:t>
      </w:r>
    </w:p>
    <w:p w:rsidR="00FE38A1" w:rsidRPr="009431E9" w:rsidRDefault="00FE38A1" w:rsidP="00A750E3">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福島原発事故から私たちは何を学ぶべきかです。市長は、先の議会では２人の議員の質問に原発に対する態度を曖昧にされました。今議会では先の議員の質問の中で、わざわざ敦賀まで行かれ、「更なる安全性の確保を」と言ってこられたようです。今回の事故からは原発に安全がないことが明らかいなったわけです。是非、原発ゼロの宣言をしてほしいと思います。</w:t>
      </w:r>
    </w:p>
    <w:p w:rsidR="00FE38A1" w:rsidRPr="009431E9" w:rsidRDefault="00FE38A1" w:rsidP="007D490E">
      <w:pPr>
        <w:tabs>
          <w:tab w:val="left" w:pos="1980"/>
        </w:tabs>
        <w:jc w:val="left"/>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８月の延長国会で「</w:t>
      </w:r>
      <w:r w:rsidRPr="009431E9">
        <w:rPr>
          <w:rFonts w:ascii="ＭＳ ゴシック" w:eastAsia="ＭＳ ゴシック" w:hAnsi="ＭＳ ゴシック" w:hint="eastAsia"/>
          <w:color w:val="000000"/>
          <w:sz w:val="24"/>
          <w:szCs w:val="24"/>
        </w:rPr>
        <w:t>再生可能エネルギー固定価格買い取り法」が不完全ながら成立しました。原発に代わる新エネルギーの普及が問題になっています。</w:t>
      </w:r>
    </w:p>
    <w:p w:rsidR="00FE38A1" w:rsidRPr="009431E9" w:rsidRDefault="00FE38A1" w:rsidP="007D490E">
      <w:pPr>
        <w:tabs>
          <w:tab w:val="left" w:pos="1980"/>
        </w:tabs>
        <w:jc w:val="left"/>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桑名市地域新エネルギービジョン」については、２人の質問に対する答弁から、ベストミックスを考える、バイオマスも注視していく、そして国の施策を見ながら市として率先的に取り組んでいくと理解しました。</w:t>
      </w: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ところで、①「桑名市地域新エネルギービジョン」は公表されていませんが、何か理由があるのでしょうか。常任委員会で報告はあったようですが。</w:t>
      </w: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②また、「夢の発電」バイオマスエネルギー（生ごみ）＝ＲＤＦ発電はここでは検討の対象から外されていますが何故ですか。</w:t>
      </w:r>
    </w:p>
    <w:p w:rsidR="00FE38A1" w:rsidRPr="009431E9" w:rsidRDefault="00FE38A1" w:rsidP="008B0FAF">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③６月議会での私の質問に対して「今後は、これをもとに環境審議会等で協議、このビジョンに基づく内容をいかに推進していくか検討。」の答弁でしたが、その後の進展状況を伺います。</w:t>
      </w: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【答弁】経済環境部長</w:t>
      </w: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【再質問】ＮＥＤＯの補助金</w:t>
      </w: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 xml:space="preserve">（２）木曽三川河口に風力発電等を　　</w:t>
      </w:r>
      <w:r w:rsidRPr="009431E9">
        <w:rPr>
          <w:rFonts w:ascii="ＭＳ ゴシック" w:eastAsia="ＭＳ ゴシック" w:hAnsi="ＭＳ ゴシック" w:hint="eastAsia"/>
          <w:sz w:val="24"/>
          <w:szCs w:val="24"/>
          <w:bdr w:val="single" w:sz="4" w:space="0" w:color="auto"/>
        </w:rPr>
        <w:t>時間が迫ってくれば割愛</w:t>
      </w:r>
    </w:p>
    <w:p w:rsidR="00FE38A1" w:rsidRPr="009431E9" w:rsidRDefault="00FE38A1" w:rsidP="00BB757C">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ビジョンより、揖斐川と町屋川の合流点（城南干拓の先端）に、風力発電と潮流を利用した水力発電の複合建設は可能でしょうか。</w:t>
      </w:r>
    </w:p>
    <w:p w:rsidR="00FE38A1" w:rsidRPr="009431E9" w:rsidRDefault="00FE38A1" w:rsidP="00511F9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川越の中部電力と長島温泉の間に作れば市のシンボルにもなります。</w:t>
      </w:r>
    </w:p>
    <w:p w:rsidR="00FE38A1" w:rsidRPr="009431E9" w:rsidRDefault="00FE38A1" w:rsidP="00511F9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【答弁】経済環境部長</w:t>
      </w:r>
    </w:p>
    <w:p w:rsidR="00FE38A1" w:rsidRPr="009431E9" w:rsidRDefault="00FE38A1" w:rsidP="00BB2DCF">
      <w:pPr>
        <w:pStyle w:val="ListParagraph"/>
        <w:ind w:leftChars="0" w:left="0"/>
        <w:rPr>
          <w:rFonts w:ascii="ＭＳ ゴシック" w:eastAsia="ＭＳ ゴシック" w:hAnsi="ＭＳ ゴシック"/>
          <w:sz w:val="24"/>
          <w:szCs w:val="24"/>
          <w:bdr w:val="single" w:sz="4" w:space="0" w:color="auto"/>
        </w:rPr>
      </w:pP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w:t>
      </w:r>
    </w:p>
    <w:p w:rsidR="00FE38A1" w:rsidRPr="009431E9" w:rsidRDefault="00FE38A1" w:rsidP="007D490E">
      <w:pPr>
        <w:rPr>
          <w:rFonts w:ascii="ＭＳ ゴシック" w:eastAsia="ＭＳ ゴシック" w:hAnsi="ＭＳ ゴシック"/>
          <w:sz w:val="24"/>
          <w:szCs w:val="24"/>
        </w:rPr>
      </w:pPr>
    </w:p>
    <w:p w:rsidR="00FE38A1" w:rsidRPr="009431E9" w:rsidRDefault="00FE38A1" w:rsidP="00F1024E">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（７分／残８分）</w:t>
      </w:r>
    </w:p>
    <w:p w:rsidR="00FE38A1" w:rsidRPr="009431E9" w:rsidRDefault="00FE38A1" w:rsidP="007D490E">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５、入札方式について</w:t>
      </w:r>
    </w:p>
    <w:p w:rsidR="00FE38A1" w:rsidRPr="009431E9" w:rsidRDefault="00FE38A1" w:rsidP="00630E63">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（１）電子入札システム事業について、</w:t>
      </w:r>
      <w:r w:rsidRPr="009431E9">
        <w:rPr>
          <w:rFonts w:ascii="ＭＳ ゴシック" w:eastAsia="ＭＳ ゴシック" w:hAnsi="ＭＳ ゴシック" w:hint="eastAsia"/>
          <w:sz w:val="24"/>
          <w:szCs w:val="24"/>
          <w:bdr w:val="single" w:sz="4" w:space="0" w:color="auto"/>
        </w:rPr>
        <w:t>時間の関係で省略予定</w:t>
      </w:r>
    </w:p>
    <w:p w:rsidR="00FE38A1" w:rsidRPr="009431E9" w:rsidRDefault="00FE38A1" w:rsidP="00630E63">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今朝の報道では、愛知県内で、電子入札システムの欠陥、最低制限価格漏れがありました。決算成果報告書の事務事業評価表に、「入札における透明性・公平性や入札参加者の利便性は向上し成果があった。」とありますが、どのような理由でこのような評価をしているのですか。これだけによって談合などがなくなったといえるのでしょうか。</w:t>
      </w:r>
    </w:p>
    <w:p w:rsidR="00FE38A1" w:rsidRPr="009431E9" w:rsidRDefault="00FE38A1" w:rsidP="00511F9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【答弁】総務部長</w:t>
      </w:r>
    </w:p>
    <w:p w:rsidR="00FE38A1" w:rsidRPr="009431E9" w:rsidRDefault="00FE38A1" w:rsidP="00630E63">
      <w:pPr>
        <w:rPr>
          <w:rFonts w:ascii="ＭＳ ゴシック" w:eastAsia="ＭＳ ゴシック" w:hAnsi="ＭＳ ゴシック"/>
          <w:sz w:val="24"/>
          <w:szCs w:val="24"/>
        </w:rPr>
      </w:pPr>
    </w:p>
    <w:p w:rsidR="00FE38A1" w:rsidRPr="009431E9" w:rsidRDefault="00FE38A1" w:rsidP="00630E63">
      <w:pPr>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w:t>
      </w:r>
    </w:p>
    <w:p w:rsidR="00FE38A1" w:rsidRPr="009431E9" w:rsidRDefault="00FE38A1" w:rsidP="00630E63">
      <w:pPr>
        <w:rPr>
          <w:rFonts w:ascii="ＭＳ ゴシック" w:eastAsia="ＭＳ ゴシック" w:hAnsi="ＭＳ ゴシック"/>
          <w:sz w:val="24"/>
          <w:szCs w:val="24"/>
        </w:rPr>
      </w:pPr>
    </w:p>
    <w:p w:rsidR="00FE38A1" w:rsidRPr="009431E9" w:rsidRDefault="00FE38A1" w:rsidP="00630E63">
      <w:pPr>
        <w:rPr>
          <w:rFonts w:ascii="ＭＳ ゴシック" w:eastAsia="ＭＳ ゴシック" w:hAnsi="ＭＳ ゴシック"/>
          <w:sz w:val="24"/>
          <w:szCs w:val="24"/>
        </w:rPr>
      </w:pPr>
    </w:p>
    <w:p w:rsidR="00FE38A1" w:rsidRPr="009431E9" w:rsidRDefault="00FE38A1" w:rsidP="00594A9B">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（２）プロポーザル入札について、</w:t>
      </w:r>
    </w:p>
    <w:p w:rsidR="00FE38A1" w:rsidRPr="009431E9" w:rsidRDefault="00FE38A1" w:rsidP="00594A9B">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プロポーザル入札は、体の良い随意契約とも言われています。現在桑名市では、３つのプロポーザル入札が、審査委員会を作って行われています。</w:t>
      </w:r>
    </w:p>
    <w:p w:rsidR="00FE38A1" w:rsidRPr="009431E9" w:rsidRDefault="00FE38A1" w:rsidP="00DE6895">
      <w:pPr>
        <w:pStyle w:val="ListParagraph"/>
        <w:numPr>
          <w:ilvl w:val="0"/>
          <w:numId w:val="6"/>
        </w:numPr>
        <w:ind w:leftChars="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 xml:space="preserve">　上下水道部では、「水道施設管理システム構築業務」と「有収率改善</w:t>
      </w:r>
    </w:p>
    <w:p w:rsidR="00FE38A1" w:rsidRPr="009431E9" w:rsidRDefault="00FE38A1" w:rsidP="00594A9B">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調査業務」の２つのプロポーザル入札が進行中です。審査委員会には外部の人を入れず、上下水道部の内部の人だけ行っているのは何故ですか。９月１６日（本会議開催中です）と１０月７日予定の第二次審査は公開で行われるんですね。</w:t>
      </w:r>
    </w:p>
    <w:p w:rsidR="00FE38A1" w:rsidRDefault="00FE38A1" w:rsidP="00594A9B">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②　総務部関係の「桑名市庁舎耐震補強工事」の審査委員の選定については、６月議会の総務政策委員会でかなり論議されました。委員選定の理由を答弁ください。それと委員会は総て公開で行われるのでしょうか。</w:t>
      </w:r>
    </w:p>
    <w:p w:rsidR="00FE38A1" w:rsidRPr="009431E9" w:rsidRDefault="00FE38A1" w:rsidP="00594A9B">
      <w:pPr>
        <w:pStyle w:val="ListParagraph"/>
        <w:ind w:leftChars="0" w:left="0"/>
        <w:rPr>
          <w:rFonts w:ascii="ＭＳ ゴシック" w:eastAsia="ＭＳ ゴシック" w:hAnsi="ＭＳ ゴシック"/>
          <w:sz w:val="24"/>
          <w:szCs w:val="24"/>
        </w:rPr>
      </w:pPr>
      <w:r>
        <w:rPr>
          <w:rFonts w:ascii="ＭＳ ゴシック" w:eastAsia="ＭＳ ゴシック" w:hAnsi="ＭＳ ゴシック" w:hint="eastAsia"/>
          <w:sz w:val="24"/>
          <w:szCs w:val="24"/>
        </w:rPr>
        <w:t>業務の内容についての説明は要りません。質問だけに答弁願います。</w:t>
      </w:r>
    </w:p>
    <w:p w:rsidR="00FE38A1" w:rsidRPr="009431E9" w:rsidRDefault="00FE38A1" w:rsidP="00511F9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【答弁】上下水道管理者</w:t>
      </w:r>
    </w:p>
    <w:p w:rsidR="00FE38A1" w:rsidRPr="009431E9" w:rsidRDefault="00FE38A1" w:rsidP="00594A9B">
      <w:pPr>
        <w:pStyle w:val="ListParagraph"/>
        <w:ind w:leftChars="0" w:left="0"/>
        <w:rPr>
          <w:rFonts w:ascii="ＭＳ ゴシック" w:eastAsia="ＭＳ ゴシック" w:hAnsi="ＭＳ ゴシック"/>
          <w:sz w:val="24"/>
          <w:szCs w:val="24"/>
        </w:rPr>
      </w:pPr>
    </w:p>
    <w:p w:rsidR="00FE38A1" w:rsidRPr="009431E9" w:rsidRDefault="00FE38A1" w:rsidP="00511F9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w:t>
      </w:r>
      <w:r>
        <w:rPr>
          <w:rFonts w:ascii="ＭＳ ゴシック" w:eastAsia="ＭＳ ゴシック" w:hAnsi="ＭＳ ゴシック" w:hint="eastAsia"/>
          <w:sz w:val="24"/>
          <w:szCs w:val="24"/>
        </w:rPr>
        <w:t>部内だけは、官製談合につながるのでは、</w:t>
      </w:r>
    </w:p>
    <w:p w:rsidR="00FE38A1" w:rsidRPr="009431E9" w:rsidRDefault="00FE38A1" w:rsidP="00511F9F">
      <w:pPr>
        <w:pStyle w:val="ListParagraph"/>
        <w:ind w:leftChars="0" w:left="0"/>
        <w:rPr>
          <w:rFonts w:ascii="ＭＳ ゴシック" w:eastAsia="ＭＳ ゴシック" w:hAnsi="ＭＳ ゴシック"/>
          <w:sz w:val="24"/>
          <w:szCs w:val="24"/>
        </w:rPr>
      </w:pPr>
    </w:p>
    <w:p w:rsidR="00FE38A1" w:rsidRPr="009431E9" w:rsidRDefault="00FE38A1" w:rsidP="00511F9F">
      <w:pPr>
        <w:pStyle w:val="ListParagraph"/>
        <w:ind w:leftChars="0" w:left="0"/>
        <w:rPr>
          <w:rFonts w:ascii="ＭＳ ゴシック" w:eastAsia="ＭＳ ゴシック" w:hAnsi="ＭＳ ゴシック"/>
          <w:sz w:val="24"/>
          <w:szCs w:val="24"/>
        </w:rPr>
      </w:pPr>
    </w:p>
    <w:p w:rsidR="00FE38A1" w:rsidRPr="009431E9" w:rsidRDefault="00FE38A1" w:rsidP="00511F9F">
      <w:pPr>
        <w:pStyle w:val="ListParagraph"/>
        <w:ind w:leftChars="0" w:left="0"/>
        <w:rPr>
          <w:rFonts w:ascii="ＭＳ ゴシック" w:eastAsia="ＭＳ ゴシック" w:hAnsi="ＭＳ ゴシック"/>
          <w:sz w:val="24"/>
          <w:szCs w:val="24"/>
        </w:rPr>
      </w:pPr>
    </w:p>
    <w:p w:rsidR="00FE38A1" w:rsidRPr="009431E9" w:rsidRDefault="00FE38A1" w:rsidP="00511F9F">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【答弁】総務部長</w:t>
      </w:r>
    </w:p>
    <w:p w:rsidR="00FE38A1" w:rsidRPr="009431E9" w:rsidRDefault="00FE38A1" w:rsidP="00594A9B">
      <w:pPr>
        <w:pStyle w:val="ListParagraph"/>
        <w:ind w:leftChars="0" w:left="0"/>
        <w:rPr>
          <w:rFonts w:ascii="ＭＳ ゴシック" w:eastAsia="ＭＳ ゴシック" w:hAnsi="ＭＳ ゴシック"/>
          <w:sz w:val="24"/>
          <w:szCs w:val="24"/>
        </w:rPr>
      </w:pPr>
    </w:p>
    <w:p w:rsidR="00FE38A1" w:rsidRPr="009431E9" w:rsidRDefault="00FE38A1" w:rsidP="00594A9B">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【再質問】</w:t>
      </w:r>
    </w:p>
    <w:p w:rsidR="00FE38A1" w:rsidRDefault="00FE38A1" w:rsidP="00594A9B">
      <w:pPr>
        <w:pStyle w:val="ListParagraph"/>
        <w:ind w:leftChars="0" w:left="0"/>
        <w:rPr>
          <w:rFonts w:ascii="ＭＳ ゴシック" w:eastAsia="ＭＳ ゴシック" w:hAnsi="ＭＳ ゴシック"/>
          <w:sz w:val="24"/>
          <w:szCs w:val="24"/>
        </w:rPr>
      </w:pPr>
    </w:p>
    <w:p w:rsidR="00FE38A1" w:rsidRPr="009431E9" w:rsidRDefault="00FE38A1" w:rsidP="00594A9B">
      <w:pPr>
        <w:pStyle w:val="ListParagraph"/>
        <w:ind w:leftChars="0" w:left="0"/>
        <w:rPr>
          <w:rFonts w:ascii="ＭＳ ゴシック" w:eastAsia="ＭＳ ゴシック" w:hAnsi="ＭＳ ゴシック"/>
          <w:sz w:val="24"/>
          <w:szCs w:val="24"/>
        </w:rPr>
      </w:pPr>
    </w:p>
    <w:p w:rsidR="00FE38A1" w:rsidRPr="009431E9" w:rsidRDefault="00FE38A1" w:rsidP="00594A9B">
      <w:pPr>
        <w:pStyle w:val="ListParagraph"/>
        <w:ind w:leftChars="0" w:left="0"/>
        <w:rPr>
          <w:rFonts w:ascii="ＭＳ ゴシック" w:eastAsia="ＭＳ ゴシック" w:hAnsi="ＭＳ ゴシック"/>
          <w:sz w:val="24"/>
          <w:szCs w:val="24"/>
        </w:rPr>
      </w:pPr>
      <w:r w:rsidRPr="009431E9">
        <w:rPr>
          <w:rFonts w:ascii="ＭＳ ゴシック" w:eastAsia="ＭＳ ゴシック" w:hAnsi="ＭＳ ゴシック" w:hint="eastAsia"/>
          <w:sz w:val="24"/>
          <w:szCs w:val="24"/>
        </w:rPr>
        <w:t>（８分／残０分）</w:t>
      </w:r>
    </w:p>
    <w:sectPr w:rsidR="00FE38A1" w:rsidRPr="009431E9" w:rsidSect="001347C6">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8A1" w:rsidRDefault="00FE38A1" w:rsidP="002B5DD0">
      <w:r>
        <w:separator/>
      </w:r>
    </w:p>
  </w:endnote>
  <w:endnote w:type="continuationSeparator" w:id="0">
    <w:p w:rsidR="00FE38A1" w:rsidRDefault="00FE38A1" w:rsidP="002B5D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8A1" w:rsidRDefault="00FE38A1" w:rsidP="002B5DD0">
      <w:r>
        <w:separator/>
      </w:r>
    </w:p>
  </w:footnote>
  <w:footnote w:type="continuationSeparator" w:id="0">
    <w:p w:rsidR="00FE38A1" w:rsidRDefault="00FE38A1" w:rsidP="002B5D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75562"/>
    <w:multiLevelType w:val="hybridMultilevel"/>
    <w:tmpl w:val="88B871D0"/>
    <w:lvl w:ilvl="0" w:tplc="FF063D56">
      <w:start w:val="1"/>
      <w:numFmt w:val="decimalEnclosedCircle"/>
      <w:lvlText w:val="%1"/>
      <w:lvlJc w:val="left"/>
      <w:pPr>
        <w:tabs>
          <w:tab w:val="num" w:pos="480"/>
        </w:tabs>
        <w:ind w:left="480" w:hanging="48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
    <w:nsid w:val="10AD727B"/>
    <w:multiLevelType w:val="hybridMultilevel"/>
    <w:tmpl w:val="64D49CDC"/>
    <w:lvl w:ilvl="0" w:tplc="434E8D1E">
      <w:start w:val="1"/>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nsid w:val="1CC560AB"/>
    <w:multiLevelType w:val="hybridMultilevel"/>
    <w:tmpl w:val="89E23B4A"/>
    <w:lvl w:ilvl="0" w:tplc="542451AC">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nsid w:val="47C523E3"/>
    <w:multiLevelType w:val="hybridMultilevel"/>
    <w:tmpl w:val="03DC5CE6"/>
    <w:lvl w:ilvl="0" w:tplc="6E7E4C38">
      <w:start w:val="1"/>
      <w:numFmt w:val="decimalFullWidth"/>
      <w:lvlText w:val="（%1）"/>
      <w:lvlJc w:val="left"/>
      <w:pPr>
        <w:tabs>
          <w:tab w:val="num" w:pos="720"/>
        </w:tabs>
        <w:ind w:left="720" w:hanging="72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
    <w:nsid w:val="55DD59BD"/>
    <w:multiLevelType w:val="hybridMultilevel"/>
    <w:tmpl w:val="22FA2C24"/>
    <w:lvl w:ilvl="0" w:tplc="CDF60166">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
    <w:nsid w:val="56832474"/>
    <w:multiLevelType w:val="hybridMultilevel"/>
    <w:tmpl w:val="4C98FAA8"/>
    <w:lvl w:ilvl="0" w:tplc="F99C5F60">
      <w:start w:val="1"/>
      <w:numFmt w:val="decimalFullWidth"/>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nsid w:val="6F7E0965"/>
    <w:multiLevelType w:val="hybridMultilevel"/>
    <w:tmpl w:val="93D0002C"/>
    <w:lvl w:ilvl="0" w:tplc="838C1142">
      <w:start w:val="1"/>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0"/>
  </w:num>
  <w:num w:numId="3">
    <w:abstractNumId w:val="6"/>
  </w:num>
  <w:num w:numId="4">
    <w:abstractNumId w:val="3"/>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110E"/>
    <w:rsid w:val="00067464"/>
    <w:rsid w:val="000E0793"/>
    <w:rsid w:val="000F5DEA"/>
    <w:rsid w:val="00105A94"/>
    <w:rsid w:val="00113377"/>
    <w:rsid w:val="00114868"/>
    <w:rsid w:val="00115EF1"/>
    <w:rsid w:val="001347C6"/>
    <w:rsid w:val="00152FB1"/>
    <w:rsid w:val="00171AE9"/>
    <w:rsid w:val="001A7AAF"/>
    <w:rsid w:val="001F73C0"/>
    <w:rsid w:val="00216CAC"/>
    <w:rsid w:val="002516D4"/>
    <w:rsid w:val="002B5DD0"/>
    <w:rsid w:val="00306DA6"/>
    <w:rsid w:val="00330FE3"/>
    <w:rsid w:val="00340D8D"/>
    <w:rsid w:val="003567E8"/>
    <w:rsid w:val="00365689"/>
    <w:rsid w:val="00370EC9"/>
    <w:rsid w:val="003874E7"/>
    <w:rsid w:val="003E15E0"/>
    <w:rsid w:val="003F1DD5"/>
    <w:rsid w:val="003F2B58"/>
    <w:rsid w:val="004502A2"/>
    <w:rsid w:val="0045198B"/>
    <w:rsid w:val="00462CA9"/>
    <w:rsid w:val="004809EC"/>
    <w:rsid w:val="0049403E"/>
    <w:rsid w:val="004F3516"/>
    <w:rsid w:val="004F5C6D"/>
    <w:rsid w:val="005004CA"/>
    <w:rsid w:val="00511F9F"/>
    <w:rsid w:val="00562469"/>
    <w:rsid w:val="00576D3F"/>
    <w:rsid w:val="00587D2C"/>
    <w:rsid w:val="00594A9B"/>
    <w:rsid w:val="005A73B1"/>
    <w:rsid w:val="005B55DA"/>
    <w:rsid w:val="005D5EEC"/>
    <w:rsid w:val="00600C61"/>
    <w:rsid w:val="006076DB"/>
    <w:rsid w:val="0061694C"/>
    <w:rsid w:val="00630E63"/>
    <w:rsid w:val="00663DC4"/>
    <w:rsid w:val="006906CB"/>
    <w:rsid w:val="006A26F1"/>
    <w:rsid w:val="006E248A"/>
    <w:rsid w:val="0075152D"/>
    <w:rsid w:val="00777C0C"/>
    <w:rsid w:val="007979CF"/>
    <w:rsid w:val="007B1F25"/>
    <w:rsid w:val="007C241F"/>
    <w:rsid w:val="007C5B0A"/>
    <w:rsid w:val="007D490E"/>
    <w:rsid w:val="007E5160"/>
    <w:rsid w:val="007E6355"/>
    <w:rsid w:val="007F779C"/>
    <w:rsid w:val="008047C5"/>
    <w:rsid w:val="0082635E"/>
    <w:rsid w:val="00857AB1"/>
    <w:rsid w:val="00860ABC"/>
    <w:rsid w:val="008B0FAF"/>
    <w:rsid w:val="008E1210"/>
    <w:rsid w:val="00911338"/>
    <w:rsid w:val="00917296"/>
    <w:rsid w:val="00935045"/>
    <w:rsid w:val="00942B7F"/>
    <w:rsid w:val="009431E9"/>
    <w:rsid w:val="00966D4E"/>
    <w:rsid w:val="009728A6"/>
    <w:rsid w:val="009F2770"/>
    <w:rsid w:val="009F322E"/>
    <w:rsid w:val="00A02AAA"/>
    <w:rsid w:val="00A15C78"/>
    <w:rsid w:val="00A5156D"/>
    <w:rsid w:val="00A750E3"/>
    <w:rsid w:val="00A829E3"/>
    <w:rsid w:val="00A93990"/>
    <w:rsid w:val="00A97613"/>
    <w:rsid w:val="00AA77E2"/>
    <w:rsid w:val="00AB1B76"/>
    <w:rsid w:val="00B05578"/>
    <w:rsid w:val="00B239D4"/>
    <w:rsid w:val="00B30301"/>
    <w:rsid w:val="00B4275D"/>
    <w:rsid w:val="00B53F7D"/>
    <w:rsid w:val="00B6225A"/>
    <w:rsid w:val="00B755F9"/>
    <w:rsid w:val="00B871B5"/>
    <w:rsid w:val="00BB2DCF"/>
    <w:rsid w:val="00BB757C"/>
    <w:rsid w:val="00BC7845"/>
    <w:rsid w:val="00C44EEA"/>
    <w:rsid w:val="00C512C0"/>
    <w:rsid w:val="00C658C3"/>
    <w:rsid w:val="00C86D51"/>
    <w:rsid w:val="00D4640E"/>
    <w:rsid w:val="00DA110E"/>
    <w:rsid w:val="00DB4550"/>
    <w:rsid w:val="00DE6895"/>
    <w:rsid w:val="00E0393D"/>
    <w:rsid w:val="00E45898"/>
    <w:rsid w:val="00E54543"/>
    <w:rsid w:val="00E54961"/>
    <w:rsid w:val="00E90D1E"/>
    <w:rsid w:val="00EB15EF"/>
    <w:rsid w:val="00EC3E1E"/>
    <w:rsid w:val="00F1024E"/>
    <w:rsid w:val="00F524B6"/>
    <w:rsid w:val="00FD1498"/>
    <w:rsid w:val="00FD4EA6"/>
    <w:rsid w:val="00FD7881"/>
    <w:rsid w:val="00FE38A1"/>
    <w:rsid w:val="00FF5681"/>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7C6"/>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110E"/>
    <w:pPr>
      <w:ind w:leftChars="400" w:left="840"/>
    </w:pPr>
  </w:style>
  <w:style w:type="paragraph" w:styleId="BalloonText">
    <w:name w:val="Balloon Text"/>
    <w:basedOn w:val="Normal"/>
    <w:link w:val="BalloonTextChar"/>
    <w:uiPriority w:val="99"/>
    <w:semiHidden/>
    <w:rsid w:val="00BB2DCF"/>
    <w:rPr>
      <w:rFonts w:ascii="Arial" w:eastAsia="ＭＳ ゴシック" w:hAnsi="Arial"/>
      <w:sz w:val="18"/>
      <w:szCs w:val="18"/>
    </w:rPr>
  </w:style>
  <w:style w:type="character" w:customStyle="1" w:styleId="BalloonTextChar">
    <w:name w:val="Balloon Text Char"/>
    <w:basedOn w:val="DefaultParagraphFont"/>
    <w:link w:val="BalloonText"/>
    <w:uiPriority w:val="99"/>
    <w:semiHidden/>
    <w:locked/>
    <w:rsid w:val="00A02AAA"/>
    <w:rPr>
      <w:rFonts w:ascii="Arial" w:eastAsia="ＭＳ ゴシック" w:hAnsi="Arial" w:cs="Times New Roman"/>
      <w:sz w:val="2"/>
    </w:rPr>
  </w:style>
  <w:style w:type="paragraph" w:styleId="Header">
    <w:name w:val="header"/>
    <w:basedOn w:val="Normal"/>
    <w:link w:val="HeaderChar"/>
    <w:uiPriority w:val="99"/>
    <w:semiHidden/>
    <w:rsid w:val="002B5DD0"/>
    <w:pPr>
      <w:tabs>
        <w:tab w:val="center" w:pos="4252"/>
        <w:tab w:val="right" w:pos="8504"/>
      </w:tabs>
      <w:snapToGrid w:val="0"/>
    </w:pPr>
  </w:style>
  <w:style w:type="character" w:customStyle="1" w:styleId="HeaderChar">
    <w:name w:val="Header Char"/>
    <w:basedOn w:val="DefaultParagraphFont"/>
    <w:link w:val="Header"/>
    <w:uiPriority w:val="99"/>
    <w:semiHidden/>
    <w:locked/>
    <w:rsid w:val="002B5DD0"/>
    <w:rPr>
      <w:rFonts w:cs="Times New Roman"/>
    </w:rPr>
  </w:style>
  <w:style w:type="paragraph" w:styleId="Footer">
    <w:name w:val="footer"/>
    <w:basedOn w:val="Normal"/>
    <w:link w:val="FooterChar"/>
    <w:uiPriority w:val="99"/>
    <w:semiHidden/>
    <w:rsid w:val="002B5DD0"/>
    <w:pPr>
      <w:tabs>
        <w:tab w:val="center" w:pos="4252"/>
        <w:tab w:val="right" w:pos="8504"/>
      </w:tabs>
      <w:snapToGrid w:val="0"/>
    </w:pPr>
  </w:style>
  <w:style w:type="character" w:customStyle="1" w:styleId="FooterChar">
    <w:name w:val="Footer Char"/>
    <w:basedOn w:val="DefaultParagraphFont"/>
    <w:link w:val="Footer"/>
    <w:uiPriority w:val="99"/>
    <w:semiHidden/>
    <w:locked/>
    <w:rsid w:val="002B5DD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886</TotalTime>
  <Pages>6</Pages>
  <Words>576</Words>
  <Characters>3289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星野</dc:creator>
  <cp:keywords/>
  <dc:description/>
  <cp:lastModifiedBy>桑名市役所</cp:lastModifiedBy>
  <cp:revision>17</cp:revision>
  <cp:lastPrinted>2011-09-15T03:34:00Z</cp:lastPrinted>
  <dcterms:created xsi:type="dcterms:W3CDTF">2011-09-13T12:26:00Z</dcterms:created>
  <dcterms:modified xsi:type="dcterms:W3CDTF">2011-09-15T03:50:00Z</dcterms:modified>
</cp:coreProperties>
</file>